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39C7" w:rsidRDefault="00EE7A7D">
      <w:pPr>
        <w:pStyle w:val="Name"/>
      </w:pPr>
      <w:r>
        <w:t>Bilawal nadeem</w:t>
      </w:r>
    </w:p>
    <w:p w:rsidR="00A139C7" w:rsidRDefault="001D4868">
      <w:pPr>
        <w:pStyle w:val="ContactInfo"/>
      </w:pPr>
      <w:r>
        <w:t xml:space="preserve">New York City, </w:t>
      </w:r>
      <w:r w:rsidR="00180F2A">
        <w:t>718-200-4254</w:t>
      </w:r>
      <w:r w:rsidR="006948E4">
        <w:t xml:space="preserve"> cell phone , professional </w:t>
      </w:r>
      <w:proofErr w:type="spellStart"/>
      <w:r w:rsidR="00C07141">
        <w:t>mma</w:t>
      </w:r>
      <w:proofErr w:type="spellEnd"/>
      <w:r w:rsidR="00C07141">
        <w:t xml:space="preserve"> fighter</w:t>
      </w:r>
      <w:r w:rsidR="004269D7">
        <w:t xml:space="preserve"> and kick boxer</w:t>
      </w:r>
      <w:r w:rsidR="008E7CD6">
        <w:t xml:space="preserve"> self defense and combat expert</w:t>
      </w:r>
    </w:p>
    <w:sdt>
      <w:sdtPr>
        <w:id w:val="-1179423465"/>
        <w:placeholder>
          <w:docPart w:val="98CC2D13B7CEEC49BF6161EDE0224713"/>
        </w:placeholder>
        <w:temporary/>
        <w:showingPlcHdr/>
        <w15:appearance w15:val="hidden"/>
      </w:sdtPr>
      <w:sdtEndPr/>
      <w:sdtContent>
        <w:p w:rsidR="00A139C7" w:rsidRDefault="00026905">
          <w:pPr>
            <w:pStyle w:val="Heading1"/>
          </w:pPr>
          <w:r>
            <w:t>Objective</w:t>
          </w:r>
        </w:p>
      </w:sdtContent>
    </w:sdt>
    <w:p w:rsidR="00A139C7" w:rsidRDefault="008E7CD6">
      <w:r>
        <w:t xml:space="preserve">Teach </w:t>
      </w:r>
      <w:r w:rsidR="007430C4">
        <w:t>traditional</w:t>
      </w:r>
      <w:r w:rsidR="00E010B3">
        <w:t xml:space="preserve"> style of martial </w:t>
      </w:r>
      <w:r w:rsidR="007430C4">
        <w:t>arts</w:t>
      </w:r>
      <w:r w:rsidR="00E010B3">
        <w:t xml:space="preserve"> as well as modern style in grappling and striking methods.</w:t>
      </w:r>
      <w:r w:rsidR="000460C1">
        <w:t xml:space="preserve"> I have </w:t>
      </w:r>
      <w:r w:rsidR="00D21C42">
        <w:t>9</w:t>
      </w:r>
      <w:r w:rsidR="000460C1">
        <w:t xml:space="preserve"> adult years experience in multiple martial arts.</w:t>
      </w:r>
      <w:r w:rsidR="00990FFE">
        <w:t xml:space="preserve"> </w:t>
      </w:r>
    </w:p>
    <w:sdt>
      <w:sdtPr>
        <w:id w:val="1728489637"/>
        <w:placeholder>
          <w:docPart w:val="4C58CAF6EF4C934A87CDB1420DDC6C5C"/>
        </w:placeholder>
        <w:temporary/>
        <w:showingPlcHdr/>
        <w15:appearance w15:val="hidden"/>
      </w:sdtPr>
      <w:sdtEndPr/>
      <w:sdtContent>
        <w:p w:rsidR="00A139C7" w:rsidRDefault="00026905">
          <w:pPr>
            <w:pStyle w:val="Heading1"/>
          </w:pPr>
          <w:r>
            <w:t>Experience</w:t>
          </w:r>
        </w:p>
      </w:sdtContent>
    </w:sdt>
    <w:p w:rsidR="00404169" w:rsidRDefault="001B4787" w:rsidP="00404169">
      <w:pPr>
        <w:pStyle w:val="ListBullet"/>
        <w:numPr>
          <w:ilvl w:val="0"/>
          <w:numId w:val="0"/>
        </w:numPr>
      </w:pPr>
      <w:r>
        <w:t>Brazilian Jiu-Jitsu black belt from Gracie University</w:t>
      </w:r>
    </w:p>
    <w:p w:rsidR="00A76CB3" w:rsidRDefault="00CD1C3B" w:rsidP="00404169">
      <w:pPr>
        <w:pStyle w:val="ListBullet"/>
        <w:numPr>
          <w:ilvl w:val="0"/>
          <w:numId w:val="0"/>
        </w:numPr>
      </w:pPr>
      <w:r>
        <w:t xml:space="preserve">Judo black belt </w:t>
      </w:r>
      <w:proofErr w:type="spellStart"/>
      <w:r>
        <w:t>jigoro</w:t>
      </w:r>
      <w:proofErr w:type="spellEnd"/>
      <w:r w:rsidR="00A76CB3">
        <w:t xml:space="preserve"> Kano</w:t>
      </w:r>
    </w:p>
    <w:p w:rsidR="00D438BE" w:rsidRDefault="00F17E48" w:rsidP="00404169">
      <w:pPr>
        <w:pStyle w:val="ListBullet"/>
        <w:numPr>
          <w:ilvl w:val="0"/>
          <w:numId w:val="0"/>
        </w:numPr>
      </w:pPr>
      <w:r>
        <w:t xml:space="preserve">Modern </w:t>
      </w:r>
      <w:proofErr w:type="spellStart"/>
      <w:r w:rsidR="00D438BE">
        <w:t>Muay</w:t>
      </w:r>
      <w:proofErr w:type="spellEnd"/>
      <w:r w:rsidR="00D438BE">
        <w:t xml:space="preserve"> Thai black belt</w:t>
      </w:r>
    </w:p>
    <w:p w:rsidR="00A139C7" w:rsidRDefault="009F354F" w:rsidP="001443B9">
      <w:pPr>
        <w:pStyle w:val="ListBullet"/>
        <w:numPr>
          <w:ilvl w:val="0"/>
          <w:numId w:val="0"/>
        </w:numPr>
      </w:pPr>
      <w:r>
        <w:t xml:space="preserve">Aikido black belt </w:t>
      </w:r>
      <w:proofErr w:type="spellStart"/>
      <w:r w:rsidR="001443B9" w:rsidRPr="001443B9">
        <w:t>morihei</w:t>
      </w:r>
      <w:proofErr w:type="spellEnd"/>
      <w:r w:rsidR="001443B9" w:rsidRPr="001443B9">
        <w:t xml:space="preserve"> </w:t>
      </w:r>
      <w:proofErr w:type="spellStart"/>
      <w:r w:rsidR="001443B9" w:rsidRPr="001443B9">
        <w:t>ueshiba</w:t>
      </w:r>
      <w:proofErr w:type="spellEnd"/>
    </w:p>
    <w:p w:rsidR="003B0CF6" w:rsidRDefault="001443B9" w:rsidP="001443B9">
      <w:pPr>
        <w:pStyle w:val="ListBullet"/>
        <w:numPr>
          <w:ilvl w:val="0"/>
          <w:numId w:val="0"/>
        </w:numPr>
      </w:pPr>
      <w:r>
        <w:t xml:space="preserve">Okinawa karate </w:t>
      </w:r>
      <w:r w:rsidR="003B0CF6">
        <w:t>black belt</w:t>
      </w:r>
    </w:p>
    <w:p w:rsidR="003B0CF6" w:rsidRDefault="003B0CF6" w:rsidP="001443B9">
      <w:pPr>
        <w:pStyle w:val="ListBullet"/>
        <w:numPr>
          <w:ilvl w:val="0"/>
          <w:numId w:val="0"/>
        </w:numPr>
      </w:pPr>
      <w:r>
        <w:t>9</w:t>
      </w:r>
      <w:r w:rsidRPr="003B0CF6">
        <w:rPr>
          <w:vertAlign w:val="superscript"/>
        </w:rPr>
        <w:t>th</w:t>
      </w:r>
      <w:r>
        <w:t xml:space="preserve"> degree taekwondo black belt</w:t>
      </w:r>
    </w:p>
    <w:p w:rsidR="003B0CF6" w:rsidRDefault="00956EA5" w:rsidP="001443B9">
      <w:pPr>
        <w:pStyle w:val="ListBullet"/>
        <w:numPr>
          <w:ilvl w:val="0"/>
          <w:numId w:val="0"/>
        </w:numPr>
      </w:pPr>
      <w:proofErr w:type="spellStart"/>
      <w:r>
        <w:t>Hapkido</w:t>
      </w:r>
      <w:proofErr w:type="spellEnd"/>
      <w:r>
        <w:t xml:space="preserve"> black belt</w:t>
      </w:r>
    </w:p>
    <w:p w:rsidR="00956EA5" w:rsidRDefault="00956EA5" w:rsidP="001443B9">
      <w:pPr>
        <w:pStyle w:val="ListBullet"/>
        <w:numPr>
          <w:ilvl w:val="0"/>
          <w:numId w:val="0"/>
        </w:numPr>
      </w:pPr>
      <w:r>
        <w:t>Shaolin Kung Fu expert</w:t>
      </w:r>
    </w:p>
    <w:p w:rsidR="00956EA5" w:rsidRDefault="00956EA5" w:rsidP="001443B9">
      <w:pPr>
        <w:pStyle w:val="ListBullet"/>
        <w:numPr>
          <w:ilvl w:val="0"/>
          <w:numId w:val="0"/>
        </w:numPr>
      </w:pPr>
      <w:proofErr w:type="spellStart"/>
      <w:r>
        <w:t>Silat</w:t>
      </w:r>
      <w:proofErr w:type="spellEnd"/>
      <w:r>
        <w:t xml:space="preserve"> expert</w:t>
      </w:r>
    </w:p>
    <w:p w:rsidR="00956EA5" w:rsidRDefault="00956EA5" w:rsidP="001443B9">
      <w:pPr>
        <w:pStyle w:val="ListBullet"/>
        <w:numPr>
          <w:ilvl w:val="0"/>
          <w:numId w:val="0"/>
        </w:numPr>
      </w:pPr>
      <w:r>
        <w:t>Kali expert</w:t>
      </w:r>
    </w:p>
    <w:p w:rsidR="00AE40B9" w:rsidRDefault="00E91F50" w:rsidP="001443B9">
      <w:pPr>
        <w:pStyle w:val="ListBullet"/>
        <w:numPr>
          <w:ilvl w:val="0"/>
          <w:numId w:val="0"/>
        </w:numPr>
      </w:pPr>
      <w:r>
        <w:t xml:space="preserve">Tai chi </w:t>
      </w:r>
      <w:r w:rsidR="00AE40B9">
        <w:t xml:space="preserve">master in healing methods and combat </w:t>
      </w:r>
    </w:p>
    <w:p w:rsidR="00AE40B9" w:rsidRDefault="00AE40B9" w:rsidP="001443B9">
      <w:pPr>
        <w:pStyle w:val="ListBullet"/>
        <w:numPr>
          <w:ilvl w:val="0"/>
          <w:numId w:val="0"/>
        </w:numPr>
      </w:pPr>
      <w:r>
        <w:t xml:space="preserve">Wing Chun </w:t>
      </w:r>
      <w:r w:rsidR="00F65EA9">
        <w:t>master</w:t>
      </w:r>
    </w:p>
    <w:p w:rsidR="00956EA5" w:rsidRDefault="00E92895" w:rsidP="001443B9">
      <w:pPr>
        <w:pStyle w:val="ListBullet"/>
        <w:numPr>
          <w:ilvl w:val="0"/>
          <w:numId w:val="0"/>
        </w:numPr>
      </w:pPr>
      <w:r>
        <w:t>Sync</w:t>
      </w:r>
      <w:r w:rsidR="00E35173">
        <w:t xml:space="preserve"> </w:t>
      </w:r>
      <w:r>
        <w:t xml:space="preserve">fighting system owner </w:t>
      </w:r>
      <w:r w:rsidR="00C021F4">
        <w:t xml:space="preserve"> technical</w:t>
      </w:r>
      <w:r>
        <w:t xml:space="preserve"> </w:t>
      </w:r>
      <w:r w:rsidR="00C021F4">
        <w:t>developer</w:t>
      </w:r>
      <w:r w:rsidR="002F1527">
        <w:t xml:space="preserve"> (patent in progress)</w:t>
      </w:r>
    </w:p>
    <w:sdt>
      <w:sdtPr>
        <w:id w:val="520597245"/>
        <w:placeholder>
          <w:docPart w:val="FED09BD10C614042B8B22A5E513E5924"/>
        </w:placeholder>
        <w:temporary/>
        <w:showingPlcHdr/>
        <w15:appearance w15:val="hidden"/>
      </w:sdtPr>
      <w:sdtEndPr/>
      <w:sdtContent>
        <w:p w:rsidR="00A139C7" w:rsidRDefault="00026905">
          <w:pPr>
            <w:pStyle w:val="Heading1"/>
          </w:pPr>
          <w:r>
            <w:t>Awards and Acknowledgements</w:t>
          </w:r>
        </w:p>
      </w:sdtContent>
    </w:sdt>
    <w:p w:rsidR="00A139C7" w:rsidRDefault="00990FFE">
      <w:pPr>
        <w:pStyle w:val="ListBullet"/>
      </w:pPr>
      <w:r>
        <w:t>National champion</w:t>
      </w:r>
      <w:r w:rsidR="00AF14EF">
        <w:t>ship​</w:t>
      </w:r>
      <w:r w:rsidR="00CD3CF6">
        <w:t xml:space="preserve"> 1</w:t>
      </w:r>
      <w:r w:rsidR="00CD3CF6" w:rsidRPr="00CD3CF6">
        <w:rPr>
          <w:vertAlign w:val="superscript"/>
        </w:rPr>
        <w:t>st</w:t>
      </w:r>
      <w:r w:rsidR="00CD3CF6">
        <w:t xml:space="preserve"> place</w:t>
      </w:r>
      <w:r>
        <w:t xml:space="preserve"> 2011 kick boxing </w:t>
      </w:r>
      <w:proofErr w:type="spellStart"/>
      <w:r w:rsidR="001865EB">
        <w:t>bando</w:t>
      </w:r>
      <w:proofErr w:type="spellEnd"/>
    </w:p>
    <w:p w:rsidR="001865EB" w:rsidRDefault="00AB2074">
      <w:pPr>
        <w:pStyle w:val="ListBullet"/>
      </w:pPr>
      <w:r>
        <w:t>National champion 2</w:t>
      </w:r>
      <w:r w:rsidRPr="00AB2074">
        <w:rPr>
          <w:vertAlign w:val="superscript"/>
        </w:rPr>
        <w:t>nd</w:t>
      </w:r>
      <w:r>
        <w:t xml:space="preserve"> place </w:t>
      </w:r>
      <w:proofErr w:type="spellStart"/>
      <w:r>
        <w:t>bando</w:t>
      </w:r>
      <w:proofErr w:type="spellEnd"/>
      <w:r>
        <w:t xml:space="preserve"> kickboxing 2013 </w:t>
      </w:r>
    </w:p>
    <w:p w:rsidR="00AB2074" w:rsidRDefault="0013571B">
      <w:pPr>
        <w:pStyle w:val="ListBullet"/>
      </w:pPr>
      <w:r>
        <w:t>2</w:t>
      </w:r>
      <w:r w:rsidRPr="0013571B">
        <w:rPr>
          <w:vertAlign w:val="superscript"/>
        </w:rPr>
        <w:t>nd</w:t>
      </w:r>
      <w:r>
        <w:t xml:space="preserve"> place world championship</w:t>
      </w:r>
      <w:r w:rsidR="00822CDD">
        <w:t xml:space="preserve"> </w:t>
      </w:r>
      <w:r w:rsidR="0028342D">
        <w:t>2014 Brazilian</w:t>
      </w:r>
      <w:r w:rsidR="00822CDD">
        <w:t xml:space="preserve"> Jiu-Jitsu advanced​ heavy weight</w:t>
      </w:r>
    </w:p>
    <w:p w:rsidR="008F03C7" w:rsidRDefault="008F03C7" w:rsidP="00950AC5">
      <w:pPr>
        <w:pStyle w:val="ListBullet"/>
      </w:pPr>
      <w:r>
        <w:t xml:space="preserve">Qualified Olympic boxer for the team of </w:t>
      </w:r>
      <w:r w:rsidR="00950AC5">
        <w:t>Pakistan 201</w:t>
      </w:r>
      <w:r w:rsidR="009125F7">
        <w:t>6</w:t>
      </w:r>
    </w:p>
    <w:p w:rsidR="00406569" w:rsidRDefault="00406569" w:rsidP="00666F5A">
      <w:pPr>
        <w:pStyle w:val="ListBullet"/>
      </w:pPr>
      <w:r>
        <w:t>World Guinness book of records 16 punches in less than 2 seconds Englan</w:t>
      </w:r>
      <w:r w:rsidR="00666F5A">
        <w:t>d</w:t>
      </w:r>
      <w:bookmarkStart w:id="0" w:name="_GoBack"/>
      <w:bookmarkEnd w:id="0"/>
    </w:p>
    <w:sectPr w:rsidR="00406569">
      <w:headerReference w:type="default" r:id="rId8"/>
      <w:footerReference w:type="default" r:id="rId9"/>
      <w:headerReference w:type="first" r:id="rId10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7E2" w:rsidRDefault="001347E2">
      <w:r>
        <w:separator/>
      </w:r>
    </w:p>
  </w:endnote>
  <w:endnote w:type="continuationSeparator" w:id="0">
    <w:p w:rsidR="001347E2" w:rsidRDefault="00134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9C7" w:rsidRDefault="00026905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CD1C3B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7E2" w:rsidRDefault="001347E2">
      <w:r>
        <w:separator/>
      </w:r>
    </w:p>
  </w:footnote>
  <w:footnote w:type="continuationSeparator" w:id="0">
    <w:p w:rsidR="001347E2" w:rsidRDefault="001347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9C7" w:rsidRDefault="00026905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6B8E70B7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9C7" w:rsidRDefault="00026905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139C7" w:rsidRDefault="00A139C7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:rsidR="00A139C7" w:rsidRDefault="00A139C7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attachedTemplate r:id="rId1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A7D"/>
    <w:rsid w:val="00026905"/>
    <w:rsid w:val="000460C1"/>
    <w:rsid w:val="00085CC0"/>
    <w:rsid w:val="001347E2"/>
    <w:rsid w:val="0013571B"/>
    <w:rsid w:val="001443B9"/>
    <w:rsid w:val="00180F2A"/>
    <w:rsid w:val="001865EB"/>
    <w:rsid w:val="001B4787"/>
    <w:rsid w:val="001D4868"/>
    <w:rsid w:val="0028342D"/>
    <w:rsid w:val="002D1190"/>
    <w:rsid w:val="002F1527"/>
    <w:rsid w:val="0031136E"/>
    <w:rsid w:val="003962E4"/>
    <w:rsid w:val="003A4D6F"/>
    <w:rsid w:val="003B0CF6"/>
    <w:rsid w:val="00404169"/>
    <w:rsid w:val="00406569"/>
    <w:rsid w:val="004269D7"/>
    <w:rsid w:val="00440B25"/>
    <w:rsid w:val="00443233"/>
    <w:rsid w:val="004C0DE3"/>
    <w:rsid w:val="004E658B"/>
    <w:rsid w:val="00666F5A"/>
    <w:rsid w:val="006948E4"/>
    <w:rsid w:val="007430C4"/>
    <w:rsid w:val="00822CDD"/>
    <w:rsid w:val="008E7CD6"/>
    <w:rsid w:val="008F03C7"/>
    <w:rsid w:val="009125F7"/>
    <w:rsid w:val="00950AC5"/>
    <w:rsid w:val="00956EA5"/>
    <w:rsid w:val="00990FFE"/>
    <w:rsid w:val="00997453"/>
    <w:rsid w:val="009F354F"/>
    <w:rsid w:val="00A139C7"/>
    <w:rsid w:val="00A55139"/>
    <w:rsid w:val="00A76CB3"/>
    <w:rsid w:val="00AB2074"/>
    <w:rsid w:val="00AE40B9"/>
    <w:rsid w:val="00AF14EF"/>
    <w:rsid w:val="00B47002"/>
    <w:rsid w:val="00B5340E"/>
    <w:rsid w:val="00C021F4"/>
    <w:rsid w:val="00C07141"/>
    <w:rsid w:val="00CD1C3B"/>
    <w:rsid w:val="00CD3CF6"/>
    <w:rsid w:val="00D21C42"/>
    <w:rsid w:val="00D438BE"/>
    <w:rsid w:val="00E010B3"/>
    <w:rsid w:val="00E35173"/>
    <w:rsid w:val="00E91F50"/>
    <w:rsid w:val="00E92895"/>
    <w:rsid w:val="00EE7A7D"/>
    <w:rsid w:val="00F17E48"/>
    <w:rsid w:val="00F6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1566B4"/>
  <w15:chartTrackingRefBased/>
  <w15:docId w15:val="{45DA563B-1A91-D249-8BFB-78A937E14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glossaryDocument" Target="glossary/document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ago\Downloads\%7b6F5C1A15-5AD0-5640-84F0-C3C4D7123527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8CC2D13B7CEEC49BF6161EDE0224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F42F78-A3DE-C646-8514-5662721B5D5B}"/>
      </w:docPartPr>
      <w:docPartBody>
        <w:p w:rsidR="00EB4933" w:rsidRDefault="002F6FEF">
          <w:pPr>
            <w:pStyle w:val="98CC2D13B7CEEC49BF6161EDE0224713"/>
          </w:pPr>
          <w:r>
            <w:t>Objective</w:t>
          </w:r>
        </w:p>
      </w:docPartBody>
    </w:docPart>
    <w:docPart>
      <w:docPartPr>
        <w:name w:val="4C58CAF6EF4C934A87CDB1420DDC6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5403D-BACB-A54A-884F-8772AC6CE4F4}"/>
      </w:docPartPr>
      <w:docPartBody>
        <w:p w:rsidR="00EB4933" w:rsidRDefault="002F6FEF">
          <w:pPr>
            <w:pStyle w:val="4C58CAF6EF4C934A87CDB1420DDC6C5C"/>
          </w:pPr>
          <w:r>
            <w:t>Experience</w:t>
          </w:r>
        </w:p>
      </w:docPartBody>
    </w:docPart>
    <w:docPart>
      <w:docPartPr>
        <w:name w:val="FED09BD10C614042B8B22A5E513E59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EAAAD-203D-4845-AF48-ABAE9CAD9221}"/>
      </w:docPartPr>
      <w:docPartBody>
        <w:p w:rsidR="00EB4933" w:rsidRDefault="002F6FEF">
          <w:pPr>
            <w:pStyle w:val="FED09BD10C614042B8B22A5E513E5924"/>
          </w:pPr>
          <w:r>
            <w:t>Awards and Acknowledgements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FEF"/>
    <w:rsid w:val="002F6FEF"/>
    <w:rsid w:val="008A655E"/>
    <w:rsid w:val="008F0230"/>
    <w:rsid w:val="00944A9A"/>
    <w:rsid w:val="00EB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94E53B787D6D549B3311B60AF20574D">
    <w:name w:val="494E53B787D6D549B3311B60AF20574D"/>
  </w:style>
  <w:style w:type="paragraph" w:customStyle="1" w:styleId="89A4E823A4F8074E8F86D18B2552392C">
    <w:name w:val="89A4E823A4F8074E8F86D18B2552392C"/>
  </w:style>
  <w:style w:type="paragraph" w:customStyle="1" w:styleId="98CC2D13B7CEEC49BF6161EDE0224713">
    <w:name w:val="98CC2D13B7CEEC49BF6161EDE0224713"/>
  </w:style>
  <w:style w:type="paragraph" w:customStyle="1" w:styleId="AEA3C52966F34445AAE988FA59F7C60B">
    <w:name w:val="AEA3C52966F34445AAE988FA59F7C60B"/>
  </w:style>
  <w:style w:type="paragraph" w:customStyle="1" w:styleId="4C58CAF6EF4C934A87CDB1420DDC6C5C">
    <w:name w:val="4C58CAF6EF4C934A87CDB1420DDC6C5C"/>
  </w:style>
  <w:style w:type="paragraph" w:customStyle="1" w:styleId="2D9BD65D42E9CA4FBD95512220FFD7C2">
    <w:name w:val="2D9BD65D42E9CA4FBD95512220FFD7C2"/>
  </w:style>
  <w:style w:type="paragraph" w:customStyle="1" w:styleId="FA6B0B0C56FA6D45AD50989C1EC1247E">
    <w:name w:val="FA6B0B0C56FA6D45AD50989C1EC1247E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eastAsia="ja-JP"/>
    </w:rPr>
  </w:style>
  <w:style w:type="paragraph" w:customStyle="1" w:styleId="F0AB038CA0B8FF40A66FEE3FC5080AA1">
    <w:name w:val="F0AB038CA0B8FF40A66FEE3FC5080AA1"/>
  </w:style>
  <w:style w:type="paragraph" w:customStyle="1" w:styleId="19AFF8188073AF4FAB8F994697953A4E">
    <w:name w:val="19AFF8188073AF4FAB8F994697953A4E"/>
  </w:style>
  <w:style w:type="paragraph" w:customStyle="1" w:styleId="195A28510381C14E9B082914B02F23DA">
    <w:name w:val="195A28510381C14E9B082914B02F23DA"/>
  </w:style>
  <w:style w:type="paragraph" w:customStyle="1" w:styleId="FED09BD10C614042B8B22A5E513E5924">
    <w:name w:val="FED09BD10C614042B8B22A5E513E5924"/>
  </w:style>
  <w:style w:type="paragraph" w:customStyle="1" w:styleId="3B5D8417D083344498F4D07FA270ABFA">
    <w:name w:val="3B5D8417D083344498F4D07FA270AB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300F4-C6C9-6F43-A54E-89562737517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%7b6F5C1A15-5AD0-5640-84F0-C3C4D7123527%7dtf50002018.dotx</Template>
  <TotalTime>4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Guest User</cp:lastModifiedBy>
  <cp:revision>8</cp:revision>
  <dcterms:created xsi:type="dcterms:W3CDTF">2018-06-27T14:02:00Z</dcterms:created>
  <dcterms:modified xsi:type="dcterms:W3CDTF">2019-12-27T05:00:00Z</dcterms:modified>
</cp:coreProperties>
</file>